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44AD63" w14:textId="624050BF" w:rsidR="00E63D31" w:rsidRPr="00D02961" w:rsidRDefault="00054867" w:rsidP="00735246">
      <w:pPr>
        <w:ind w:left="-1080" w:firstLine="540"/>
        <w:rPr>
          <w:rFonts w:asciiTheme="minorHAnsi" w:hAnsiTheme="minorHAnsi"/>
        </w:rPr>
      </w:pPr>
      <w:r>
        <w:rPr>
          <w:noProof/>
        </w:rPr>
        <w:t xml:space="preserve">              </w:t>
      </w:r>
    </w:p>
    <w:p w14:paraId="3B12E6C9" w14:textId="006D6F17" w:rsidR="00841ABE" w:rsidRPr="005E5A1A" w:rsidRDefault="00EC2893" w:rsidP="00C40B7C">
      <w:pPr>
        <w:ind w:left="567"/>
        <w:rPr>
          <w:sz w:val="22"/>
        </w:rPr>
      </w:pPr>
      <w:r w:rsidRPr="00D92559">
        <w:rPr>
          <w:b/>
          <w:color w:val="2AA2DC"/>
        </w:rPr>
        <w:t>Profil des stagiaires :</w:t>
      </w:r>
      <w:r w:rsidR="001A672A" w:rsidRPr="001A672A">
        <w:t xml:space="preserve"> </w:t>
      </w:r>
      <w:r w:rsidR="00106963">
        <w:rPr>
          <w:sz w:val="22"/>
        </w:rPr>
        <w:t>personnel administratif, artisan</w:t>
      </w:r>
    </w:p>
    <w:p w14:paraId="7A23B4B4" w14:textId="77777777" w:rsidR="00C40B7C" w:rsidRDefault="00C40B7C" w:rsidP="00C40B7C">
      <w:pPr>
        <w:ind w:left="567"/>
        <w:rPr>
          <w:b/>
          <w:color w:val="2AA2DC"/>
        </w:rPr>
      </w:pPr>
    </w:p>
    <w:p w14:paraId="46AF5121" w14:textId="2F47D397" w:rsidR="00623D87" w:rsidRDefault="00C40B7C" w:rsidP="00C40B7C">
      <w:pPr>
        <w:ind w:left="567"/>
      </w:pPr>
      <w:r w:rsidRPr="00C40B7C">
        <w:rPr>
          <w:b/>
          <w:color w:val="2AA2DC"/>
        </w:rPr>
        <w:t>Durée :</w:t>
      </w:r>
      <w:r>
        <w:t xml:space="preserve"> </w:t>
      </w:r>
      <w:r w:rsidR="00106963">
        <w:t>1/2</w:t>
      </w:r>
      <w:r>
        <w:t xml:space="preserve"> jour soit </w:t>
      </w:r>
      <w:r w:rsidR="00106963">
        <w:t>3</w:t>
      </w:r>
      <w:r>
        <w:t>h00</w:t>
      </w:r>
    </w:p>
    <w:p w14:paraId="75126B65" w14:textId="77777777" w:rsidR="00623D87" w:rsidRDefault="00623D87" w:rsidP="00C40B7C">
      <w:pPr>
        <w:ind w:left="567"/>
        <w:rPr>
          <w:b/>
          <w:color w:val="2AA2DC"/>
        </w:rPr>
      </w:pPr>
    </w:p>
    <w:p w14:paraId="25C3455D" w14:textId="43F1D95D" w:rsidR="00EC2893" w:rsidRDefault="00623D87" w:rsidP="00C40B7C">
      <w:pPr>
        <w:ind w:left="567"/>
      </w:pPr>
      <w:r>
        <w:rPr>
          <w:b/>
          <w:color w:val="2AA2DC"/>
        </w:rPr>
        <w:t>P</w:t>
      </w:r>
      <w:r w:rsidRPr="00D92559">
        <w:rPr>
          <w:b/>
          <w:color w:val="2AA2DC"/>
        </w:rPr>
        <w:t>rérequis</w:t>
      </w:r>
      <w:r>
        <w:rPr>
          <w:b/>
          <w:color w:val="2AA2DC"/>
        </w:rPr>
        <w:t> :</w:t>
      </w:r>
      <w:r>
        <w:t xml:space="preserve"> </w:t>
      </w:r>
    </w:p>
    <w:p w14:paraId="38D7286E" w14:textId="77777777" w:rsidR="009237D0" w:rsidRPr="001F7EB3" w:rsidRDefault="009237D0" w:rsidP="00C40B7C">
      <w:pPr>
        <w:pStyle w:val="Paragraphedeliste"/>
        <w:numPr>
          <w:ilvl w:val="0"/>
          <w:numId w:val="40"/>
        </w:numPr>
        <w:spacing w:after="200" w:line="288" w:lineRule="auto"/>
        <w:ind w:left="993"/>
      </w:pPr>
      <w:r>
        <w:t>Savoir se servir d’un ordinateur et d’Internet</w:t>
      </w:r>
    </w:p>
    <w:p w14:paraId="3136D5A2" w14:textId="77777777" w:rsidR="009237D0" w:rsidRPr="001F7EB3" w:rsidRDefault="009237D0" w:rsidP="00C40B7C">
      <w:pPr>
        <w:pStyle w:val="Paragraphedeliste"/>
        <w:numPr>
          <w:ilvl w:val="0"/>
          <w:numId w:val="40"/>
        </w:numPr>
        <w:spacing w:after="200" w:line="288" w:lineRule="auto"/>
        <w:ind w:left="993"/>
      </w:pPr>
      <w:r w:rsidRPr="005E5A1A">
        <w:rPr>
          <w:sz w:val="22"/>
        </w:rPr>
        <w:t xml:space="preserve">Détenir un ordinateur portable </w:t>
      </w:r>
      <w:r>
        <w:rPr>
          <w:sz w:val="22"/>
        </w:rPr>
        <w:t>le jour de la formation</w:t>
      </w:r>
    </w:p>
    <w:p w14:paraId="4F48CBF0" w14:textId="0A1D922A" w:rsidR="00EC2893" w:rsidRDefault="00EC2893" w:rsidP="00C40B7C">
      <w:pPr>
        <w:ind w:left="567"/>
        <w:jc w:val="both"/>
        <w:rPr>
          <w:b/>
          <w:color w:val="2AA2DC"/>
        </w:rPr>
      </w:pPr>
      <w:r w:rsidRPr="00D92559">
        <w:rPr>
          <w:b/>
          <w:color w:val="2AA2DC"/>
        </w:rPr>
        <w:t>Objectif</w:t>
      </w:r>
      <w:r>
        <w:rPr>
          <w:b/>
          <w:color w:val="2AA2DC"/>
        </w:rPr>
        <w:t xml:space="preserve"> : </w:t>
      </w:r>
    </w:p>
    <w:p w14:paraId="1C95138E" w14:textId="10AD7814" w:rsidR="00354329" w:rsidRDefault="001720A6" w:rsidP="00C40B7C">
      <w:pPr>
        <w:pStyle w:val="Paragraphedeliste"/>
        <w:numPr>
          <w:ilvl w:val="0"/>
          <w:numId w:val="40"/>
        </w:numPr>
        <w:spacing w:after="200" w:line="288" w:lineRule="auto"/>
        <w:ind w:left="993"/>
      </w:pPr>
      <w:r>
        <w:t xml:space="preserve">Devenir </w:t>
      </w:r>
      <w:r w:rsidR="00893B29">
        <w:t>partenaire</w:t>
      </w:r>
      <w:r>
        <w:t xml:space="preserve"> M.E.T.C TOTAL ALVEA et </w:t>
      </w:r>
      <w:r w:rsidR="00893B29">
        <w:t>Eco-chèque Occitanie</w:t>
      </w:r>
    </w:p>
    <w:p w14:paraId="246A5F90" w14:textId="4111001B" w:rsidR="00893B29" w:rsidRDefault="00893B29" w:rsidP="00C40B7C">
      <w:pPr>
        <w:pStyle w:val="Paragraphedeliste"/>
        <w:numPr>
          <w:ilvl w:val="0"/>
          <w:numId w:val="40"/>
        </w:numPr>
        <w:spacing w:after="200" w:line="288" w:lineRule="auto"/>
        <w:ind w:left="993"/>
      </w:pPr>
      <w:r>
        <w:t>Maitriser la réalisation des dossiers M.E.T.C classique</w:t>
      </w:r>
      <w:r w:rsidR="00A42CA4">
        <w:t>,</w:t>
      </w:r>
      <w:r>
        <w:t xml:space="preserve"> MA PRIME RENOV</w:t>
      </w:r>
      <w:r w:rsidR="00A42CA4">
        <w:t>’ et Eco-chèque Occitanie</w:t>
      </w:r>
    </w:p>
    <w:p w14:paraId="020B9B48" w14:textId="77777777" w:rsidR="00FE0F7B" w:rsidRDefault="00EC2893" w:rsidP="00C40B7C">
      <w:pPr>
        <w:ind w:left="567"/>
        <w:jc w:val="both"/>
        <w:rPr>
          <w:b/>
          <w:color w:val="2AA2DC"/>
        </w:rPr>
      </w:pPr>
      <w:r w:rsidRPr="00D92559">
        <w:rPr>
          <w:b/>
          <w:color w:val="2AA2DC"/>
        </w:rPr>
        <w:t xml:space="preserve">Moyens pédagogiques et techniques mis en œuvre : </w:t>
      </w:r>
    </w:p>
    <w:p w14:paraId="4D1F9225" w14:textId="06F256B7" w:rsidR="00C40B7C" w:rsidRPr="00C40B7C" w:rsidRDefault="00EE59CE" w:rsidP="00C40B7C">
      <w:pPr>
        <w:pStyle w:val="Paragraphedeliste"/>
        <w:numPr>
          <w:ilvl w:val="0"/>
          <w:numId w:val="40"/>
        </w:numPr>
        <w:spacing w:after="200" w:line="288" w:lineRule="auto"/>
        <w:ind w:left="993"/>
      </w:pPr>
      <w:r>
        <w:t>Théorie et pratique</w:t>
      </w:r>
      <w:r w:rsidR="00C40B7C" w:rsidRPr="00C40B7C">
        <w:t>.</w:t>
      </w:r>
    </w:p>
    <w:p w14:paraId="35BB3EDC" w14:textId="68EBCB8A" w:rsidR="00EC2893" w:rsidRDefault="00EC2893" w:rsidP="00C40B7C">
      <w:pPr>
        <w:ind w:left="567"/>
        <w:jc w:val="both"/>
      </w:pPr>
      <w:bookmarkStart w:id="0" w:name="_Hlk517099819"/>
      <w:r w:rsidRPr="00D92559">
        <w:rPr>
          <w:b/>
          <w:color w:val="2AA2DC"/>
        </w:rPr>
        <w:t xml:space="preserve">Moyens permettant d’apprécier les résultats de l’action de formation </w:t>
      </w:r>
      <w:bookmarkEnd w:id="0"/>
      <w:r w:rsidRPr="00A81F09">
        <w:rPr>
          <w:b/>
          <w:color w:val="2AA2DC"/>
        </w:rPr>
        <w:t>:</w:t>
      </w:r>
      <w:bookmarkStart w:id="1" w:name="_Hlk517099857"/>
      <w:r>
        <w:t xml:space="preserve"> </w:t>
      </w:r>
    </w:p>
    <w:p w14:paraId="38EC6786" w14:textId="1F268181" w:rsidR="00055D18" w:rsidRPr="00055D18" w:rsidRDefault="00055D18" w:rsidP="00C40B7C">
      <w:pPr>
        <w:pStyle w:val="Paragraphedeliste"/>
        <w:numPr>
          <w:ilvl w:val="0"/>
          <w:numId w:val="40"/>
        </w:numPr>
        <w:spacing w:after="200" w:line="288" w:lineRule="auto"/>
        <w:ind w:left="993"/>
      </w:pPr>
      <w:r w:rsidRPr="00055D18">
        <w:t xml:space="preserve">Test </w:t>
      </w:r>
      <w:r w:rsidR="00C40B7C">
        <w:t>et exercices</w:t>
      </w:r>
      <w:r w:rsidRPr="00055D18">
        <w:t xml:space="preserve"> d’évaluation des connai</w:t>
      </w:r>
      <w:r>
        <w:t xml:space="preserve">ssances </w:t>
      </w:r>
      <w:r w:rsidR="00C40B7C">
        <w:t>tout au long de la session.</w:t>
      </w:r>
    </w:p>
    <w:bookmarkEnd w:id="1"/>
    <w:p w14:paraId="7790261C" w14:textId="77777777" w:rsidR="00EC2893" w:rsidRDefault="00EC2893" w:rsidP="00C40B7C">
      <w:pPr>
        <w:ind w:left="567"/>
        <w:jc w:val="both"/>
      </w:pPr>
      <w:r w:rsidRPr="00D92559">
        <w:rPr>
          <w:b/>
          <w:color w:val="2AA2DC"/>
        </w:rPr>
        <w:t>Sanction de la formation :</w:t>
      </w:r>
      <w:r w:rsidRPr="00D92559">
        <w:rPr>
          <w:color w:val="2AA2DC"/>
        </w:rPr>
        <w:t xml:space="preserve"> </w:t>
      </w:r>
      <w:r>
        <w:t>Délivrance d’une attestation de fin de formation.</w:t>
      </w:r>
    </w:p>
    <w:p w14:paraId="198E4DC1" w14:textId="230DC045" w:rsidR="00EC2893" w:rsidRDefault="00EC2893" w:rsidP="00C40B7C">
      <w:pPr>
        <w:ind w:left="567"/>
        <w:jc w:val="both"/>
      </w:pPr>
      <w:bookmarkStart w:id="2" w:name="_Hlk517099873"/>
    </w:p>
    <w:bookmarkEnd w:id="2"/>
    <w:p w14:paraId="0349AE19" w14:textId="53B11E78" w:rsidR="00EC2893" w:rsidRDefault="00EC2893" w:rsidP="00C40B7C">
      <w:pPr>
        <w:ind w:left="567"/>
        <w:jc w:val="both"/>
        <w:rPr>
          <w:b/>
          <w:color w:val="2AA2DC"/>
        </w:rPr>
      </w:pPr>
      <w:r w:rsidRPr="00D92559">
        <w:rPr>
          <w:b/>
          <w:color w:val="2AA2DC"/>
        </w:rPr>
        <w:t xml:space="preserve">Contenu : </w:t>
      </w:r>
    </w:p>
    <w:p w14:paraId="4CEAB8E2" w14:textId="77777777" w:rsidR="00C81B53" w:rsidRDefault="00C81B53" w:rsidP="00C40B7C">
      <w:pPr>
        <w:ind w:left="567"/>
        <w:jc w:val="both"/>
        <w:rPr>
          <w:b/>
          <w:color w:val="2AA2DC"/>
        </w:rPr>
      </w:pPr>
    </w:p>
    <w:p w14:paraId="0E28C228" w14:textId="73AD5EE9" w:rsidR="00CE61C7" w:rsidRPr="00CE61C7" w:rsidRDefault="00C81B53" w:rsidP="00C40B7C">
      <w:pPr>
        <w:ind w:left="567"/>
        <w:jc w:val="both"/>
        <w:rPr>
          <w:bCs/>
          <w:color w:val="2AA2DC"/>
        </w:rPr>
      </w:pPr>
      <w:r>
        <w:rPr>
          <w:bCs/>
          <w:color w:val="2AA2DC"/>
        </w:rPr>
        <w:t>La théorie :</w:t>
      </w:r>
    </w:p>
    <w:p w14:paraId="138D9AC4" w14:textId="25A1B39D" w:rsidR="00A81F09" w:rsidRDefault="00227AF5" w:rsidP="00227AF5">
      <w:pPr>
        <w:pStyle w:val="Paragraphedeliste"/>
        <w:numPr>
          <w:ilvl w:val="0"/>
          <w:numId w:val="44"/>
        </w:numPr>
        <w:jc w:val="both"/>
        <w:rPr>
          <w:bCs/>
        </w:rPr>
      </w:pPr>
      <w:r>
        <w:rPr>
          <w:bCs/>
        </w:rPr>
        <w:t>Comment d</w:t>
      </w:r>
      <w:r w:rsidR="00B2496E">
        <w:rPr>
          <w:bCs/>
        </w:rPr>
        <w:t>evenir partenaire M.E.T.C TOTAL et Eco-chèque Occitanie</w:t>
      </w:r>
    </w:p>
    <w:p w14:paraId="1C2DF861" w14:textId="77ADA596" w:rsidR="00B2496E" w:rsidRDefault="00227AF5" w:rsidP="00227AF5">
      <w:pPr>
        <w:pStyle w:val="Paragraphedeliste"/>
        <w:numPr>
          <w:ilvl w:val="0"/>
          <w:numId w:val="44"/>
        </w:numPr>
        <w:jc w:val="both"/>
        <w:rPr>
          <w:bCs/>
        </w:rPr>
      </w:pPr>
      <w:r>
        <w:rPr>
          <w:bCs/>
        </w:rPr>
        <w:t>Comment r</w:t>
      </w:r>
      <w:r w:rsidR="00DA25F6">
        <w:rPr>
          <w:bCs/>
        </w:rPr>
        <w:t>éalis</w:t>
      </w:r>
      <w:r>
        <w:rPr>
          <w:bCs/>
        </w:rPr>
        <w:t>er</w:t>
      </w:r>
      <w:r w:rsidR="00DA25F6">
        <w:rPr>
          <w:bCs/>
        </w:rPr>
        <w:t xml:space="preserve"> </w:t>
      </w:r>
      <w:r>
        <w:rPr>
          <w:bCs/>
        </w:rPr>
        <w:t>un</w:t>
      </w:r>
      <w:r w:rsidR="00DA25F6">
        <w:rPr>
          <w:bCs/>
        </w:rPr>
        <w:t xml:space="preserve"> dossier M.E.T.C classique</w:t>
      </w:r>
    </w:p>
    <w:p w14:paraId="44A754BC" w14:textId="4E7E30EC" w:rsidR="00DA25F6" w:rsidRDefault="005E61AA" w:rsidP="00227AF5">
      <w:pPr>
        <w:pStyle w:val="Paragraphedeliste"/>
        <w:numPr>
          <w:ilvl w:val="0"/>
          <w:numId w:val="44"/>
        </w:numPr>
        <w:jc w:val="both"/>
        <w:rPr>
          <w:bCs/>
        </w:rPr>
      </w:pPr>
      <w:r>
        <w:rPr>
          <w:bCs/>
        </w:rPr>
        <w:t>Comment r</w:t>
      </w:r>
      <w:r w:rsidR="00DA25F6">
        <w:rPr>
          <w:bCs/>
        </w:rPr>
        <w:t>éalis</w:t>
      </w:r>
      <w:r>
        <w:rPr>
          <w:bCs/>
        </w:rPr>
        <w:t>er un</w:t>
      </w:r>
      <w:r w:rsidR="00DA25F6">
        <w:rPr>
          <w:bCs/>
        </w:rPr>
        <w:t xml:space="preserve"> dossier M.E.T.C avec MA PRIME RENOV’</w:t>
      </w:r>
    </w:p>
    <w:p w14:paraId="3013A842" w14:textId="11162954" w:rsidR="00DA25F6" w:rsidRDefault="005E61AA" w:rsidP="00227AF5">
      <w:pPr>
        <w:pStyle w:val="Paragraphedeliste"/>
        <w:numPr>
          <w:ilvl w:val="0"/>
          <w:numId w:val="44"/>
        </w:numPr>
        <w:jc w:val="both"/>
        <w:rPr>
          <w:bCs/>
        </w:rPr>
      </w:pPr>
      <w:r>
        <w:rPr>
          <w:bCs/>
        </w:rPr>
        <w:t>Comment r</w:t>
      </w:r>
      <w:r w:rsidR="00DA25F6">
        <w:rPr>
          <w:bCs/>
        </w:rPr>
        <w:t>éalis</w:t>
      </w:r>
      <w:r>
        <w:rPr>
          <w:bCs/>
        </w:rPr>
        <w:t>er un</w:t>
      </w:r>
      <w:r w:rsidR="00DA25F6">
        <w:rPr>
          <w:bCs/>
        </w:rPr>
        <w:t xml:space="preserve"> dossier Eco-chèque Occitanie</w:t>
      </w:r>
    </w:p>
    <w:p w14:paraId="46CACAAE" w14:textId="63C3A764" w:rsidR="00CE61C7" w:rsidRDefault="00C81B53" w:rsidP="00C81B53">
      <w:pPr>
        <w:ind w:left="567"/>
        <w:jc w:val="both"/>
        <w:rPr>
          <w:bCs/>
          <w:color w:val="2AA2DC"/>
        </w:rPr>
      </w:pPr>
      <w:r w:rsidRPr="00C81B53">
        <w:rPr>
          <w:bCs/>
          <w:color w:val="2AA2DC"/>
        </w:rPr>
        <w:t>La</w:t>
      </w:r>
      <w:r>
        <w:rPr>
          <w:bCs/>
          <w:color w:val="2AA2DC"/>
        </w:rPr>
        <w:t xml:space="preserve"> mise en</w:t>
      </w:r>
      <w:r w:rsidRPr="00C81B53">
        <w:rPr>
          <w:bCs/>
          <w:color w:val="2AA2DC"/>
        </w:rPr>
        <w:t xml:space="preserve"> pratique</w:t>
      </w:r>
      <w:r>
        <w:rPr>
          <w:bCs/>
          <w:color w:val="2AA2DC"/>
        </w:rPr>
        <w:t> </w:t>
      </w:r>
    </w:p>
    <w:p w14:paraId="63F999BE" w14:textId="77D74B49" w:rsidR="00C81B53" w:rsidRDefault="00227AF5" w:rsidP="00227AF5">
      <w:pPr>
        <w:pStyle w:val="Paragraphedeliste"/>
        <w:numPr>
          <w:ilvl w:val="0"/>
          <w:numId w:val="45"/>
        </w:numPr>
        <w:jc w:val="both"/>
        <w:rPr>
          <w:bCs/>
        </w:rPr>
      </w:pPr>
      <w:r>
        <w:rPr>
          <w:bCs/>
        </w:rPr>
        <w:t>R</w:t>
      </w:r>
      <w:r w:rsidR="005E61AA">
        <w:rPr>
          <w:bCs/>
        </w:rPr>
        <w:t>éalisation d’un dossier</w:t>
      </w:r>
    </w:p>
    <w:p w14:paraId="197020E4" w14:textId="451974F6" w:rsidR="00E0572C" w:rsidRDefault="00E0572C" w:rsidP="00E0572C">
      <w:pPr>
        <w:jc w:val="both"/>
        <w:rPr>
          <w:bCs/>
        </w:rPr>
      </w:pPr>
    </w:p>
    <w:p w14:paraId="7CA8D8A8" w14:textId="599C3DF7" w:rsidR="00E0572C" w:rsidRPr="00E0572C" w:rsidRDefault="00E0572C" w:rsidP="00E0572C">
      <w:pPr>
        <w:jc w:val="both"/>
        <w:rPr>
          <w:bCs/>
        </w:rPr>
      </w:pPr>
      <w:r>
        <w:rPr>
          <w:bCs/>
        </w:rPr>
        <w:t>Pour la partie pratique, les apprenants devro</w:t>
      </w:r>
      <w:r w:rsidR="0023236A">
        <w:rPr>
          <w:bCs/>
        </w:rPr>
        <w:t xml:space="preserve">nt </w:t>
      </w:r>
      <w:r w:rsidR="00627BA4">
        <w:rPr>
          <w:bCs/>
        </w:rPr>
        <w:t xml:space="preserve">compléter les documents joints </w:t>
      </w:r>
      <w:r w:rsidR="004E5759">
        <w:rPr>
          <w:bCs/>
        </w:rPr>
        <w:t>en annexe.</w:t>
      </w:r>
    </w:p>
    <w:sectPr w:rsidR="00E0572C" w:rsidRPr="00E0572C" w:rsidSect="004C1DC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567" w:bottom="284" w:left="567" w:header="56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5F246A" w14:textId="77777777" w:rsidR="00B04B81" w:rsidRDefault="00B04B81">
      <w:r>
        <w:separator/>
      </w:r>
    </w:p>
  </w:endnote>
  <w:endnote w:type="continuationSeparator" w:id="0">
    <w:p w14:paraId="2301C048" w14:textId="77777777" w:rsidR="00B04B81" w:rsidRDefault="00B04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29C3A7" w14:textId="77777777" w:rsidR="007261C1" w:rsidRDefault="007261C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4ADA9" w14:textId="77777777" w:rsidR="00735246" w:rsidRDefault="00735246" w:rsidP="00735246">
    <w:pPr>
      <w:ind w:left="142" w:right="424"/>
      <w:jc w:val="center"/>
      <w:rPr>
        <w:rFonts w:asciiTheme="minorHAnsi" w:hAnsiTheme="minorHAnsi"/>
        <w:color w:val="7F7F7F" w:themeColor="text1" w:themeTint="80"/>
        <w:sz w:val="20"/>
        <w:szCs w:val="20"/>
      </w:rPr>
    </w:pPr>
    <w:r>
      <w:rPr>
        <w:rFonts w:asciiTheme="minorHAnsi" w:hAnsiTheme="minorHAnsi"/>
        <w:color w:val="7F7F7F" w:themeColor="text1" w:themeTint="80"/>
        <w:sz w:val="20"/>
        <w:szCs w:val="20"/>
      </w:rPr>
      <w:t>OXIDÈ</w:t>
    </w:r>
    <w:r w:rsidRPr="00D02961">
      <w:rPr>
        <w:rFonts w:asciiTheme="minorHAnsi" w:hAnsiTheme="minorHAnsi"/>
        <w:color w:val="7F7F7F" w:themeColor="text1" w:themeTint="80"/>
        <w:sz w:val="20"/>
        <w:szCs w:val="20"/>
      </w:rPr>
      <w:t>VE</w:t>
    </w:r>
    <w:r>
      <w:rPr>
        <w:rFonts w:asciiTheme="minorHAnsi" w:hAnsiTheme="minorHAnsi"/>
        <w:color w:val="7F7F7F" w:themeColor="text1" w:themeTint="80"/>
        <w:sz w:val="20"/>
        <w:szCs w:val="20"/>
      </w:rPr>
      <w:t xml:space="preserve"> - </w:t>
    </w:r>
    <w:r w:rsidRPr="00D02961">
      <w:rPr>
        <w:rFonts w:asciiTheme="minorHAnsi" w:hAnsiTheme="minorHAnsi"/>
        <w:color w:val="7F7F7F" w:themeColor="text1" w:themeTint="80"/>
        <w:sz w:val="20"/>
        <w:szCs w:val="20"/>
      </w:rPr>
      <w:t>Espace</w:t>
    </w:r>
    <w:r>
      <w:rPr>
        <w:rFonts w:asciiTheme="minorHAnsi" w:hAnsiTheme="minorHAnsi"/>
        <w:color w:val="7F7F7F" w:themeColor="text1" w:themeTint="80"/>
        <w:sz w:val="20"/>
        <w:szCs w:val="20"/>
      </w:rPr>
      <w:t xml:space="preserve"> Polygone -</w:t>
    </w:r>
    <w:r w:rsidRPr="00D02961">
      <w:rPr>
        <w:rFonts w:asciiTheme="minorHAnsi" w:hAnsiTheme="minorHAnsi"/>
        <w:color w:val="7F7F7F" w:themeColor="text1" w:themeTint="80"/>
        <w:sz w:val="20"/>
        <w:szCs w:val="20"/>
      </w:rPr>
      <w:t xml:space="preserve"> </w:t>
    </w:r>
    <w:r>
      <w:rPr>
        <w:rFonts w:asciiTheme="minorHAnsi" w:hAnsiTheme="minorHAnsi"/>
        <w:color w:val="7F7F7F" w:themeColor="text1" w:themeTint="80"/>
        <w:sz w:val="20"/>
        <w:szCs w:val="20"/>
      </w:rPr>
      <w:t>277 rue Jean-Baptiste Biot, 66</w:t>
    </w:r>
    <w:r w:rsidRPr="00D02961">
      <w:rPr>
        <w:rFonts w:asciiTheme="minorHAnsi" w:hAnsiTheme="minorHAnsi"/>
        <w:color w:val="7F7F7F" w:themeColor="text1" w:themeTint="80"/>
        <w:sz w:val="20"/>
        <w:szCs w:val="20"/>
      </w:rPr>
      <w:t>000 PERPIGNAN</w:t>
    </w:r>
    <w:r>
      <w:rPr>
        <w:rFonts w:asciiTheme="minorHAnsi" w:hAnsiTheme="minorHAnsi"/>
        <w:color w:val="7F7F7F" w:themeColor="text1" w:themeTint="80"/>
        <w:sz w:val="20"/>
        <w:szCs w:val="20"/>
      </w:rPr>
      <w:t xml:space="preserve"> – </w:t>
    </w:r>
  </w:p>
  <w:p w14:paraId="4944ADAA" w14:textId="77777777" w:rsidR="00735246" w:rsidRPr="00D02961" w:rsidRDefault="0098411E" w:rsidP="00735246">
    <w:pPr>
      <w:ind w:left="142" w:right="424"/>
      <w:jc w:val="center"/>
      <w:rPr>
        <w:rFonts w:asciiTheme="minorHAnsi" w:hAnsiTheme="minorHAnsi"/>
        <w:color w:val="7F7F7F" w:themeColor="text1" w:themeTint="80"/>
        <w:sz w:val="20"/>
        <w:szCs w:val="20"/>
      </w:rPr>
    </w:pPr>
    <w:hyperlink r:id="rId1" w:history="1">
      <w:r w:rsidR="00735246" w:rsidRPr="00810CC1">
        <w:rPr>
          <w:rStyle w:val="Lienhypertexte"/>
          <w:rFonts w:asciiTheme="minorHAnsi" w:hAnsiTheme="minorHAnsi"/>
          <w:sz w:val="20"/>
          <w:szCs w:val="20"/>
        </w:rPr>
        <w:t>severine.germanneau@oxideve.com</w:t>
      </w:r>
    </w:hyperlink>
    <w:r w:rsidR="00735246" w:rsidRPr="00D02961">
      <w:rPr>
        <w:rFonts w:asciiTheme="minorHAnsi" w:hAnsiTheme="minorHAnsi"/>
        <w:color w:val="7F7F7F" w:themeColor="text1" w:themeTint="80"/>
        <w:sz w:val="20"/>
        <w:szCs w:val="20"/>
      </w:rPr>
      <w:t xml:space="preserve"> </w:t>
    </w:r>
    <w:r w:rsidR="00735246">
      <w:rPr>
        <w:rFonts w:asciiTheme="minorHAnsi" w:hAnsiTheme="minorHAnsi"/>
        <w:color w:val="7F7F7F" w:themeColor="text1" w:themeTint="80"/>
        <w:sz w:val="20"/>
        <w:szCs w:val="20"/>
      </w:rPr>
      <w:t xml:space="preserve">- </w:t>
    </w:r>
    <w:r w:rsidR="00735246" w:rsidRPr="00D02961">
      <w:rPr>
        <w:rFonts w:asciiTheme="minorHAnsi" w:hAnsiTheme="minorHAnsi"/>
        <w:color w:val="7F7F7F" w:themeColor="text1" w:themeTint="80"/>
        <w:sz w:val="20"/>
        <w:szCs w:val="20"/>
      </w:rPr>
      <w:t>07.71.75.25.15</w:t>
    </w:r>
  </w:p>
  <w:p w14:paraId="4944ADAB" w14:textId="77777777" w:rsidR="00735246" w:rsidRDefault="00735246" w:rsidP="00735246">
    <w:pPr>
      <w:pStyle w:val="Pieddepage"/>
      <w:ind w:firstLine="708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944ADB2" wp14:editId="4944ADB3">
          <wp:simplePos x="0" y="0"/>
          <wp:positionH relativeFrom="page">
            <wp:posOffset>-22860</wp:posOffset>
          </wp:positionH>
          <wp:positionV relativeFrom="paragraph">
            <wp:posOffset>30480</wp:posOffset>
          </wp:positionV>
          <wp:extent cx="7713562" cy="1217392"/>
          <wp:effectExtent l="0" t="0" r="1905" b="190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3562" cy="1217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E69A8" w14:textId="77777777" w:rsidR="007261C1" w:rsidRDefault="007261C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08A40" w14:textId="77777777" w:rsidR="00B04B81" w:rsidRDefault="00B04B81">
      <w:r>
        <w:separator/>
      </w:r>
    </w:p>
  </w:footnote>
  <w:footnote w:type="continuationSeparator" w:id="0">
    <w:p w14:paraId="0B9C2142" w14:textId="77777777" w:rsidR="00B04B81" w:rsidRDefault="00B04B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75238" w14:textId="77777777" w:rsidR="007261C1" w:rsidRDefault="007261C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1847387"/>
      <w:docPartObj>
        <w:docPartGallery w:val="Page Numbers (Margins)"/>
        <w:docPartUnique/>
      </w:docPartObj>
    </w:sdtPr>
    <w:sdtEndPr/>
    <w:sdtContent>
      <w:p w14:paraId="56CFF7D1" w14:textId="20898596" w:rsidR="006164E1" w:rsidRDefault="004A68F1" w:rsidP="00735246">
        <w:pPr>
          <w:rPr>
            <w:rFonts w:asciiTheme="minorHAnsi" w:hAnsiTheme="minorHAnsi"/>
            <w:b/>
            <w:color w:val="2AA2DC"/>
            <w:sz w:val="32"/>
            <w:szCs w:val="32"/>
          </w:rPr>
        </w:pP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4944ADAE" wp14:editId="137E0B8F">
              <wp:simplePos x="0" y="0"/>
              <wp:positionH relativeFrom="margin">
                <wp:posOffset>5692140</wp:posOffset>
              </wp:positionH>
              <wp:positionV relativeFrom="margin">
                <wp:posOffset>-1410970</wp:posOffset>
              </wp:positionV>
              <wp:extent cx="857250" cy="857250"/>
              <wp:effectExtent l="0" t="0" r="0" b="0"/>
              <wp:wrapNone/>
              <wp:docPr id="12" name="Image 12" descr="C:\Users\Solipac\AppData\Local\Microsoft\Windows\INetCache\Content.Word\Logo - Oxideve (003)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Solipac\AppData\Local\Microsoft\Windows\INetCache\Content.Word\Logo - Oxideve (003)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57250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2E49ED"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4944ADB0" wp14:editId="532D93B6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6" name="Group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7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44ADB4" w14:textId="77777777" w:rsidR="002E49ED" w:rsidRDefault="002E49ED">
                                <w:pPr>
                                  <w:pStyle w:val="En-tte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Numrodepage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Style w:val="Numrodepage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8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9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944ADB0" id="Groupe 6" o:spid="_x0000_s1026" style="position:absolute;margin-left:0;margin-top:0;width:38.45pt;height:18.7pt;z-index:25165926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" filled="f" stroked="f">
                    <v:textbox inset="0,0,0,0">
                      <w:txbxContent>
                        <w:p w14:paraId="4944ADB4" w14:textId="77777777" w:rsidR="002E49ED" w:rsidRDefault="002E49ED">
                          <w:pPr>
                            <w:pStyle w:val="En-tte"/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Style w:val="Numrodepage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rodepage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" fillcolor="#84a2c6" stroked="f"/>
                  </v:group>
                  <w10:wrap anchorx="margin" anchory="page"/>
                </v:group>
              </w:pict>
            </mc:Fallback>
          </mc:AlternateContent>
        </w:r>
        <w:r w:rsidR="00735246" w:rsidRPr="00735246">
          <w:rPr>
            <w:rFonts w:asciiTheme="minorHAnsi" w:hAnsiTheme="minorHAnsi"/>
            <w:b/>
            <w:color w:val="2AA2DC"/>
            <w:sz w:val="32"/>
            <w:szCs w:val="32"/>
          </w:rPr>
          <w:t xml:space="preserve"> </w:t>
        </w:r>
        <w:r w:rsidR="00735246">
          <w:rPr>
            <w:rFonts w:asciiTheme="minorHAnsi" w:hAnsiTheme="minorHAnsi"/>
            <w:b/>
            <w:color w:val="2AA2DC"/>
            <w:sz w:val="32"/>
            <w:szCs w:val="32"/>
          </w:rPr>
          <w:tab/>
        </w:r>
      </w:p>
      <w:p w14:paraId="3D8AA779" w14:textId="09ABD7FC" w:rsidR="004C1DC8" w:rsidRDefault="004C1DC8" w:rsidP="00735246">
        <w:pPr>
          <w:rPr>
            <w:rFonts w:asciiTheme="minorHAnsi" w:hAnsiTheme="minorHAnsi"/>
            <w:b/>
            <w:color w:val="2AA2DC"/>
            <w:sz w:val="32"/>
            <w:szCs w:val="32"/>
          </w:rPr>
        </w:pPr>
      </w:p>
      <w:p w14:paraId="4944ADA4" w14:textId="682E0EFA" w:rsidR="00735246" w:rsidRDefault="00735246" w:rsidP="00EC2893">
        <w:pPr>
          <w:ind w:left="567"/>
          <w:rPr>
            <w:noProof/>
          </w:rPr>
        </w:pPr>
        <w:r>
          <w:rPr>
            <w:rFonts w:asciiTheme="minorHAnsi" w:hAnsiTheme="minorHAnsi"/>
            <w:b/>
            <w:color w:val="2AA2DC"/>
            <w:sz w:val="32"/>
            <w:szCs w:val="32"/>
          </w:rPr>
          <w:t>PROGRAMME DE FORMATION</w:t>
        </w:r>
        <w:r w:rsidRPr="00735246">
          <w:rPr>
            <w:noProof/>
          </w:rPr>
          <w:t xml:space="preserve"> </w:t>
        </w:r>
      </w:p>
      <w:p w14:paraId="4A01842E" w14:textId="0F9C053D" w:rsidR="00EA1E55" w:rsidRPr="00D02961" w:rsidRDefault="00273285" w:rsidP="007261C1">
        <w:pPr>
          <w:pStyle w:val="NormalWeb"/>
          <w:spacing w:before="200" w:beforeAutospacing="0" w:after="0" w:afterAutospacing="0" w:line="216" w:lineRule="auto"/>
          <w:ind w:left="567"/>
          <w:rPr>
            <w:rFonts w:asciiTheme="minorHAnsi" w:hAnsiTheme="minorHAnsi"/>
            <w:b/>
            <w:color w:val="2AA2DC"/>
            <w:sz w:val="32"/>
            <w:szCs w:val="32"/>
          </w:rPr>
        </w:pPr>
        <w:r>
          <w:rPr>
            <w:rFonts w:asciiTheme="minorHAnsi" w:eastAsiaTheme="minorEastAsia" w:hAnsi="Calibri" w:cs="Arial"/>
            <w:kern w:val="24"/>
            <w:sz w:val="28"/>
            <w:szCs w:val="28"/>
          </w:rPr>
          <w:t xml:space="preserve">Traitement </w:t>
        </w:r>
        <w:r w:rsidR="00D576B8">
          <w:rPr>
            <w:rFonts w:asciiTheme="minorHAnsi" w:eastAsiaTheme="minorEastAsia" w:hAnsi="Calibri" w:cs="Arial"/>
            <w:kern w:val="24"/>
            <w:sz w:val="28"/>
            <w:szCs w:val="28"/>
          </w:rPr>
          <w:t xml:space="preserve">administratif </w:t>
        </w:r>
        <w:r>
          <w:rPr>
            <w:rFonts w:asciiTheme="minorHAnsi" w:eastAsiaTheme="minorEastAsia" w:hAnsi="Calibri" w:cs="Arial"/>
            <w:kern w:val="24"/>
            <w:sz w:val="28"/>
            <w:szCs w:val="28"/>
          </w:rPr>
          <w:t xml:space="preserve">des dossiers </w:t>
        </w:r>
        <w:r w:rsidR="007261C1">
          <w:rPr>
            <w:rFonts w:asciiTheme="minorHAnsi" w:eastAsiaTheme="minorEastAsia" w:hAnsi="Calibri" w:cs="Arial"/>
            <w:kern w:val="24"/>
            <w:sz w:val="28"/>
            <w:szCs w:val="28"/>
          </w:rPr>
          <w:t xml:space="preserve">sur les différentes aides </w:t>
        </w:r>
        <w:r w:rsidR="0098411E">
          <w:rPr>
            <w:rFonts w:asciiTheme="minorHAnsi" w:eastAsiaTheme="minorEastAsia" w:hAnsi="Calibri" w:cs="Arial"/>
            <w:kern w:val="24"/>
            <w:sz w:val="28"/>
            <w:szCs w:val="28"/>
          </w:rPr>
          <w:t xml:space="preserve">financières </w:t>
        </w:r>
        <w:bookmarkStart w:id="3" w:name="_GoBack"/>
        <w:bookmarkEnd w:id="3"/>
        <w:r w:rsidR="007261C1">
          <w:rPr>
            <w:rFonts w:asciiTheme="minorHAnsi" w:eastAsiaTheme="minorEastAsia" w:hAnsi="Calibri" w:cs="Arial"/>
            <w:kern w:val="24"/>
            <w:sz w:val="28"/>
            <w:szCs w:val="28"/>
          </w:rPr>
          <w:t>en vigueur</w:t>
        </w:r>
      </w:p>
      <w:p w14:paraId="4944ADA7" w14:textId="4F0CD9AF" w:rsidR="00CB4566" w:rsidRDefault="0098411E" w:rsidP="00D576B8">
        <w:pPr>
          <w:pStyle w:val="En-tte"/>
          <w:pBdr>
            <w:bottom w:val="single" w:sz="4" w:space="0" w:color="auto"/>
          </w:pBdr>
          <w:ind w:left="284"/>
        </w:pP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23C35" w14:textId="77777777" w:rsidR="007261C1" w:rsidRDefault="007261C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BB6BA49"/>
    <w:multiLevelType w:val="hybridMultilevel"/>
    <w:tmpl w:val="07A668C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C40E1EC"/>
    <w:multiLevelType w:val="hybridMultilevel"/>
    <w:tmpl w:val="C56203B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8E445AF"/>
    <w:multiLevelType w:val="hybridMultilevel"/>
    <w:tmpl w:val="F3EEAF12"/>
    <w:lvl w:ilvl="0" w:tplc="41E8C032">
      <w:start w:val="2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9553D9"/>
    <w:multiLevelType w:val="hybridMultilevel"/>
    <w:tmpl w:val="73A04F52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9B466B2"/>
    <w:multiLevelType w:val="hybridMultilevel"/>
    <w:tmpl w:val="2A1864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17D93"/>
    <w:multiLevelType w:val="hybridMultilevel"/>
    <w:tmpl w:val="8214E00C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0C9728AE"/>
    <w:multiLevelType w:val="hybridMultilevel"/>
    <w:tmpl w:val="A95253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503DE6"/>
    <w:multiLevelType w:val="hybridMultilevel"/>
    <w:tmpl w:val="DD98948E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5E947EB"/>
    <w:multiLevelType w:val="hybridMultilevel"/>
    <w:tmpl w:val="758629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8B7E20"/>
    <w:multiLevelType w:val="hybridMultilevel"/>
    <w:tmpl w:val="E1F27D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21EEB"/>
    <w:multiLevelType w:val="hybridMultilevel"/>
    <w:tmpl w:val="5AD051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C7277E"/>
    <w:multiLevelType w:val="hybridMultilevel"/>
    <w:tmpl w:val="9F0870D2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0F4601C"/>
    <w:multiLevelType w:val="hybridMultilevel"/>
    <w:tmpl w:val="D172C1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AD0C20"/>
    <w:multiLevelType w:val="hybridMultilevel"/>
    <w:tmpl w:val="A2B6CE80"/>
    <w:lvl w:ilvl="0" w:tplc="A3709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AAAB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36DD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B83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A898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A0E0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0680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FE43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E0F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2FF4151"/>
    <w:multiLevelType w:val="hybridMultilevel"/>
    <w:tmpl w:val="F4EA4B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023B33"/>
    <w:multiLevelType w:val="hybridMultilevel"/>
    <w:tmpl w:val="A128F4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347C18"/>
    <w:multiLevelType w:val="hybridMultilevel"/>
    <w:tmpl w:val="EF1CBA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84B30"/>
    <w:multiLevelType w:val="hybridMultilevel"/>
    <w:tmpl w:val="8834BF02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A595EE0"/>
    <w:multiLevelType w:val="hybridMultilevel"/>
    <w:tmpl w:val="1F1CEED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2C16150C"/>
    <w:multiLevelType w:val="hybridMultilevel"/>
    <w:tmpl w:val="4A3A14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1874E7"/>
    <w:multiLevelType w:val="hybridMultilevel"/>
    <w:tmpl w:val="EC0E503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2C5F7273"/>
    <w:multiLevelType w:val="hybridMultilevel"/>
    <w:tmpl w:val="D2D845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A45142"/>
    <w:multiLevelType w:val="hybridMultilevel"/>
    <w:tmpl w:val="53BCC2CE"/>
    <w:lvl w:ilvl="0" w:tplc="2820CC06"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Times New Roman" w:hint="default"/>
        <w:color w:val="93141A"/>
      </w:rPr>
    </w:lvl>
    <w:lvl w:ilvl="1" w:tplc="040C0003" w:tentative="1">
      <w:start w:val="1"/>
      <w:numFmt w:val="bullet"/>
      <w:lvlText w:val="o"/>
      <w:lvlJc w:val="left"/>
      <w:pPr>
        <w:tabs>
          <w:tab w:val="num" w:pos="1003"/>
        </w:tabs>
        <w:ind w:left="100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723"/>
        </w:tabs>
        <w:ind w:left="17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443"/>
        </w:tabs>
        <w:ind w:left="24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163"/>
        </w:tabs>
        <w:ind w:left="316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883"/>
        </w:tabs>
        <w:ind w:left="38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03"/>
        </w:tabs>
        <w:ind w:left="46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323"/>
        </w:tabs>
        <w:ind w:left="532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043"/>
        </w:tabs>
        <w:ind w:left="6043" w:hanging="360"/>
      </w:pPr>
      <w:rPr>
        <w:rFonts w:ascii="Wingdings" w:hAnsi="Wingdings" w:hint="default"/>
      </w:rPr>
    </w:lvl>
  </w:abstractNum>
  <w:abstractNum w:abstractNumId="23" w15:restartNumberingAfterBreak="0">
    <w:nsid w:val="302C5404"/>
    <w:multiLevelType w:val="hybridMultilevel"/>
    <w:tmpl w:val="D0C6E182"/>
    <w:lvl w:ilvl="0" w:tplc="F300E8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DA3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C810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404F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AEBE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8ECE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0A6E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B45F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A8E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A76040F"/>
    <w:multiLevelType w:val="hybridMultilevel"/>
    <w:tmpl w:val="B3E86C5E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42707D8A"/>
    <w:multiLevelType w:val="hybridMultilevel"/>
    <w:tmpl w:val="B30E9DE2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6375DB8"/>
    <w:multiLevelType w:val="hybridMultilevel"/>
    <w:tmpl w:val="675CBADC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4AAB35A1"/>
    <w:multiLevelType w:val="hybridMultilevel"/>
    <w:tmpl w:val="2402CB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3058FC"/>
    <w:multiLevelType w:val="hybridMultilevel"/>
    <w:tmpl w:val="16F2A7D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F6D4B71"/>
    <w:multiLevelType w:val="hybridMultilevel"/>
    <w:tmpl w:val="CD90B4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38291E"/>
    <w:multiLevelType w:val="hybridMultilevel"/>
    <w:tmpl w:val="43269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5F04D1"/>
    <w:multiLevelType w:val="hybridMultilevel"/>
    <w:tmpl w:val="E3B8BE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A61B96"/>
    <w:multiLevelType w:val="hybridMultilevel"/>
    <w:tmpl w:val="15C695CA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561811DD"/>
    <w:multiLevelType w:val="hybridMultilevel"/>
    <w:tmpl w:val="E500B6F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57407B1D"/>
    <w:multiLevelType w:val="hybridMultilevel"/>
    <w:tmpl w:val="758629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F43AE2"/>
    <w:multiLevelType w:val="hybridMultilevel"/>
    <w:tmpl w:val="6BBA3D82"/>
    <w:lvl w:ilvl="0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6" w15:restartNumberingAfterBreak="0">
    <w:nsid w:val="5CF60194"/>
    <w:multiLevelType w:val="hybridMultilevel"/>
    <w:tmpl w:val="84D8F3A4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 w15:restartNumberingAfterBreak="0">
    <w:nsid w:val="63951FDF"/>
    <w:multiLevelType w:val="hybridMultilevel"/>
    <w:tmpl w:val="CE08B52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72545B44"/>
    <w:multiLevelType w:val="hybridMultilevel"/>
    <w:tmpl w:val="6B40D0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8F7E27"/>
    <w:multiLevelType w:val="hybridMultilevel"/>
    <w:tmpl w:val="03E6FAD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773D3F33"/>
    <w:multiLevelType w:val="hybridMultilevel"/>
    <w:tmpl w:val="A9324D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607318"/>
    <w:multiLevelType w:val="hybridMultilevel"/>
    <w:tmpl w:val="1F08C228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2" w15:restartNumberingAfterBreak="0">
    <w:nsid w:val="798B0964"/>
    <w:multiLevelType w:val="hybridMultilevel"/>
    <w:tmpl w:val="D65AC5EA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7EA72207"/>
    <w:multiLevelType w:val="hybridMultilevel"/>
    <w:tmpl w:val="1D884DA6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4" w15:restartNumberingAfterBreak="0">
    <w:nsid w:val="7F3A1616"/>
    <w:multiLevelType w:val="hybridMultilevel"/>
    <w:tmpl w:val="6590D5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15"/>
  </w:num>
  <w:num w:numId="4">
    <w:abstractNumId w:val="23"/>
  </w:num>
  <w:num w:numId="5">
    <w:abstractNumId w:val="31"/>
  </w:num>
  <w:num w:numId="6">
    <w:abstractNumId w:val="27"/>
  </w:num>
  <w:num w:numId="7">
    <w:abstractNumId w:val="13"/>
  </w:num>
  <w:num w:numId="8">
    <w:abstractNumId w:val="14"/>
  </w:num>
  <w:num w:numId="9">
    <w:abstractNumId w:val="35"/>
  </w:num>
  <w:num w:numId="10">
    <w:abstractNumId w:val="21"/>
  </w:num>
  <w:num w:numId="11">
    <w:abstractNumId w:val="38"/>
  </w:num>
  <w:num w:numId="12">
    <w:abstractNumId w:val="41"/>
  </w:num>
  <w:num w:numId="13">
    <w:abstractNumId w:val="5"/>
  </w:num>
  <w:num w:numId="14">
    <w:abstractNumId w:val="43"/>
  </w:num>
  <w:num w:numId="15">
    <w:abstractNumId w:val="19"/>
  </w:num>
  <w:num w:numId="16">
    <w:abstractNumId w:val="30"/>
  </w:num>
  <w:num w:numId="17">
    <w:abstractNumId w:val="4"/>
  </w:num>
  <w:num w:numId="18">
    <w:abstractNumId w:val="16"/>
  </w:num>
  <w:num w:numId="19">
    <w:abstractNumId w:val="26"/>
  </w:num>
  <w:num w:numId="20">
    <w:abstractNumId w:val="33"/>
  </w:num>
  <w:num w:numId="21">
    <w:abstractNumId w:val="6"/>
  </w:num>
  <w:num w:numId="22">
    <w:abstractNumId w:val="44"/>
  </w:num>
  <w:num w:numId="23">
    <w:abstractNumId w:val="10"/>
  </w:num>
  <w:num w:numId="24">
    <w:abstractNumId w:val="36"/>
  </w:num>
  <w:num w:numId="25">
    <w:abstractNumId w:val="18"/>
  </w:num>
  <w:num w:numId="26">
    <w:abstractNumId w:val="8"/>
  </w:num>
  <w:num w:numId="27">
    <w:abstractNumId w:val="2"/>
  </w:num>
  <w:num w:numId="28">
    <w:abstractNumId w:val="34"/>
  </w:num>
  <w:num w:numId="29">
    <w:abstractNumId w:val="11"/>
  </w:num>
  <w:num w:numId="30">
    <w:abstractNumId w:val="32"/>
  </w:num>
  <w:num w:numId="31">
    <w:abstractNumId w:val="29"/>
  </w:num>
  <w:num w:numId="32">
    <w:abstractNumId w:val="28"/>
  </w:num>
  <w:num w:numId="33">
    <w:abstractNumId w:val="17"/>
  </w:num>
  <w:num w:numId="34">
    <w:abstractNumId w:val="25"/>
  </w:num>
  <w:num w:numId="35">
    <w:abstractNumId w:val="7"/>
  </w:num>
  <w:num w:numId="36">
    <w:abstractNumId w:val="3"/>
  </w:num>
  <w:num w:numId="37">
    <w:abstractNumId w:val="1"/>
  </w:num>
  <w:num w:numId="38">
    <w:abstractNumId w:val="0"/>
  </w:num>
  <w:num w:numId="39">
    <w:abstractNumId w:val="20"/>
  </w:num>
  <w:num w:numId="40">
    <w:abstractNumId w:val="9"/>
  </w:num>
  <w:num w:numId="41">
    <w:abstractNumId w:val="40"/>
  </w:num>
  <w:num w:numId="42">
    <w:abstractNumId w:val="24"/>
  </w:num>
  <w:num w:numId="43">
    <w:abstractNumId w:val="42"/>
  </w:num>
  <w:num w:numId="44">
    <w:abstractNumId w:val="37"/>
  </w:num>
  <w:num w:numId="45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D78"/>
    <w:rsid w:val="0000327E"/>
    <w:rsid w:val="000308D4"/>
    <w:rsid w:val="000326C7"/>
    <w:rsid w:val="00054867"/>
    <w:rsid w:val="00054AB0"/>
    <w:rsid w:val="00055D18"/>
    <w:rsid w:val="00062075"/>
    <w:rsid w:val="000631AE"/>
    <w:rsid w:val="000640D4"/>
    <w:rsid w:val="00075DB7"/>
    <w:rsid w:val="0007721C"/>
    <w:rsid w:val="000902B6"/>
    <w:rsid w:val="00092960"/>
    <w:rsid w:val="000937DC"/>
    <w:rsid w:val="0009646C"/>
    <w:rsid w:val="00097ED0"/>
    <w:rsid w:val="000A04B0"/>
    <w:rsid w:val="000A792C"/>
    <w:rsid w:val="000B153E"/>
    <w:rsid w:val="000B3AEB"/>
    <w:rsid w:val="000C5563"/>
    <w:rsid w:val="000C6619"/>
    <w:rsid w:val="000E5F18"/>
    <w:rsid w:val="000F27BD"/>
    <w:rsid w:val="00106963"/>
    <w:rsid w:val="00115F74"/>
    <w:rsid w:val="001171B0"/>
    <w:rsid w:val="001202CE"/>
    <w:rsid w:val="0013461C"/>
    <w:rsid w:val="00140D78"/>
    <w:rsid w:val="00142594"/>
    <w:rsid w:val="001544F6"/>
    <w:rsid w:val="00160664"/>
    <w:rsid w:val="00170751"/>
    <w:rsid w:val="001720A6"/>
    <w:rsid w:val="00173B02"/>
    <w:rsid w:val="00186FC8"/>
    <w:rsid w:val="0019310D"/>
    <w:rsid w:val="001A672A"/>
    <w:rsid w:val="001B4B97"/>
    <w:rsid w:val="001C32D9"/>
    <w:rsid w:val="001C6D4B"/>
    <w:rsid w:val="001E3A96"/>
    <w:rsid w:val="001E7E06"/>
    <w:rsid w:val="00200BB2"/>
    <w:rsid w:val="002168AC"/>
    <w:rsid w:val="00217609"/>
    <w:rsid w:val="00227AF5"/>
    <w:rsid w:val="0023236A"/>
    <w:rsid w:val="00245D3E"/>
    <w:rsid w:val="00253F42"/>
    <w:rsid w:val="0025551D"/>
    <w:rsid w:val="00256417"/>
    <w:rsid w:val="00273285"/>
    <w:rsid w:val="00280B9B"/>
    <w:rsid w:val="00283932"/>
    <w:rsid w:val="0029143B"/>
    <w:rsid w:val="002C2E26"/>
    <w:rsid w:val="002C3961"/>
    <w:rsid w:val="002C479E"/>
    <w:rsid w:val="002D2094"/>
    <w:rsid w:val="002E49ED"/>
    <w:rsid w:val="002E5070"/>
    <w:rsid w:val="002E50DE"/>
    <w:rsid w:val="002F7932"/>
    <w:rsid w:val="00302363"/>
    <w:rsid w:val="003031DA"/>
    <w:rsid w:val="003142A3"/>
    <w:rsid w:val="00321314"/>
    <w:rsid w:val="0032347F"/>
    <w:rsid w:val="00325B72"/>
    <w:rsid w:val="0033327D"/>
    <w:rsid w:val="00344682"/>
    <w:rsid w:val="00354329"/>
    <w:rsid w:val="00362B5A"/>
    <w:rsid w:val="00364160"/>
    <w:rsid w:val="003647FB"/>
    <w:rsid w:val="00367835"/>
    <w:rsid w:val="003701BE"/>
    <w:rsid w:val="00376CDC"/>
    <w:rsid w:val="003A0DC4"/>
    <w:rsid w:val="003A77AE"/>
    <w:rsid w:val="003C03AF"/>
    <w:rsid w:val="003C1E6F"/>
    <w:rsid w:val="003C4F2B"/>
    <w:rsid w:val="003C5CD2"/>
    <w:rsid w:val="003C6BE4"/>
    <w:rsid w:val="003C76E1"/>
    <w:rsid w:val="003D6078"/>
    <w:rsid w:val="003E3657"/>
    <w:rsid w:val="003E6330"/>
    <w:rsid w:val="003F1903"/>
    <w:rsid w:val="003F611F"/>
    <w:rsid w:val="003F69E2"/>
    <w:rsid w:val="004223CD"/>
    <w:rsid w:val="00424EAC"/>
    <w:rsid w:val="0044284C"/>
    <w:rsid w:val="00446558"/>
    <w:rsid w:val="004525FD"/>
    <w:rsid w:val="004643BD"/>
    <w:rsid w:val="00464969"/>
    <w:rsid w:val="004801F5"/>
    <w:rsid w:val="00490FEF"/>
    <w:rsid w:val="00495F41"/>
    <w:rsid w:val="004A17BA"/>
    <w:rsid w:val="004A5B13"/>
    <w:rsid w:val="004A68F1"/>
    <w:rsid w:val="004C1DC8"/>
    <w:rsid w:val="004C24C8"/>
    <w:rsid w:val="004E0987"/>
    <w:rsid w:val="004E5759"/>
    <w:rsid w:val="004E638A"/>
    <w:rsid w:val="004F7726"/>
    <w:rsid w:val="005110C7"/>
    <w:rsid w:val="00513F9E"/>
    <w:rsid w:val="00535A55"/>
    <w:rsid w:val="00566FD3"/>
    <w:rsid w:val="005678D8"/>
    <w:rsid w:val="00590F2E"/>
    <w:rsid w:val="005A05D8"/>
    <w:rsid w:val="005A0D47"/>
    <w:rsid w:val="005A2BDB"/>
    <w:rsid w:val="005A7A4B"/>
    <w:rsid w:val="005D578F"/>
    <w:rsid w:val="005D7F2B"/>
    <w:rsid w:val="005E61AA"/>
    <w:rsid w:val="00600062"/>
    <w:rsid w:val="0061011E"/>
    <w:rsid w:val="00610E13"/>
    <w:rsid w:val="006164E1"/>
    <w:rsid w:val="00623D87"/>
    <w:rsid w:val="00627BA4"/>
    <w:rsid w:val="006567CA"/>
    <w:rsid w:val="006663A9"/>
    <w:rsid w:val="00673313"/>
    <w:rsid w:val="00696D7D"/>
    <w:rsid w:val="006A34BA"/>
    <w:rsid w:val="006C107C"/>
    <w:rsid w:val="006C7005"/>
    <w:rsid w:val="006E209F"/>
    <w:rsid w:val="006E35A2"/>
    <w:rsid w:val="006E59C0"/>
    <w:rsid w:val="006F1D11"/>
    <w:rsid w:val="006F4375"/>
    <w:rsid w:val="007117A1"/>
    <w:rsid w:val="007261C1"/>
    <w:rsid w:val="00730144"/>
    <w:rsid w:val="00735246"/>
    <w:rsid w:val="00760A2F"/>
    <w:rsid w:val="007629C0"/>
    <w:rsid w:val="00766C2A"/>
    <w:rsid w:val="0078755E"/>
    <w:rsid w:val="0079252F"/>
    <w:rsid w:val="00793655"/>
    <w:rsid w:val="007A45F5"/>
    <w:rsid w:val="007A556E"/>
    <w:rsid w:val="007B0B3D"/>
    <w:rsid w:val="007B10A5"/>
    <w:rsid w:val="007D2B2A"/>
    <w:rsid w:val="007D3507"/>
    <w:rsid w:val="007D373E"/>
    <w:rsid w:val="007D3BE6"/>
    <w:rsid w:val="007D7835"/>
    <w:rsid w:val="007E7B14"/>
    <w:rsid w:val="007F0C6F"/>
    <w:rsid w:val="007F27F9"/>
    <w:rsid w:val="007F2E09"/>
    <w:rsid w:val="007F3701"/>
    <w:rsid w:val="007F47BD"/>
    <w:rsid w:val="00821EAD"/>
    <w:rsid w:val="008370E6"/>
    <w:rsid w:val="00840634"/>
    <w:rsid w:val="00841ABE"/>
    <w:rsid w:val="00851BDC"/>
    <w:rsid w:val="00856205"/>
    <w:rsid w:val="008633B7"/>
    <w:rsid w:val="00872268"/>
    <w:rsid w:val="008748C2"/>
    <w:rsid w:val="00875700"/>
    <w:rsid w:val="008762A2"/>
    <w:rsid w:val="0088219D"/>
    <w:rsid w:val="00886156"/>
    <w:rsid w:val="00887E4D"/>
    <w:rsid w:val="00891E29"/>
    <w:rsid w:val="00893B29"/>
    <w:rsid w:val="008970F1"/>
    <w:rsid w:val="008A7760"/>
    <w:rsid w:val="008C2289"/>
    <w:rsid w:val="008C3BAF"/>
    <w:rsid w:val="008D04FC"/>
    <w:rsid w:val="008D1E5E"/>
    <w:rsid w:val="008E25F5"/>
    <w:rsid w:val="008E3B17"/>
    <w:rsid w:val="0090089A"/>
    <w:rsid w:val="00901C58"/>
    <w:rsid w:val="00907247"/>
    <w:rsid w:val="00916284"/>
    <w:rsid w:val="009237D0"/>
    <w:rsid w:val="0092512B"/>
    <w:rsid w:val="00931026"/>
    <w:rsid w:val="00934585"/>
    <w:rsid w:val="00934AF8"/>
    <w:rsid w:val="00935D45"/>
    <w:rsid w:val="00936EEB"/>
    <w:rsid w:val="009523F5"/>
    <w:rsid w:val="00955045"/>
    <w:rsid w:val="00966985"/>
    <w:rsid w:val="00970099"/>
    <w:rsid w:val="00976C00"/>
    <w:rsid w:val="0098411E"/>
    <w:rsid w:val="0098424D"/>
    <w:rsid w:val="00993110"/>
    <w:rsid w:val="00993FA6"/>
    <w:rsid w:val="009A37D6"/>
    <w:rsid w:val="009B42FE"/>
    <w:rsid w:val="009B6861"/>
    <w:rsid w:val="009B6E7C"/>
    <w:rsid w:val="009C2581"/>
    <w:rsid w:val="009C2748"/>
    <w:rsid w:val="009C3654"/>
    <w:rsid w:val="009D3675"/>
    <w:rsid w:val="009E21BB"/>
    <w:rsid w:val="00A16FAA"/>
    <w:rsid w:val="00A30E8F"/>
    <w:rsid w:val="00A34695"/>
    <w:rsid w:val="00A40958"/>
    <w:rsid w:val="00A42CA4"/>
    <w:rsid w:val="00A435B3"/>
    <w:rsid w:val="00A51730"/>
    <w:rsid w:val="00A57FE4"/>
    <w:rsid w:val="00A74474"/>
    <w:rsid w:val="00A770DC"/>
    <w:rsid w:val="00A809CC"/>
    <w:rsid w:val="00A81F09"/>
    <w:rsid w:val="00A82E11"/>
    <w:rsid w:val="00A86448"/>
    <w:rsid w:val="00AB5032"/>
    <w:rsid w:val="00AB5D62"/>
    <w:rsid w:val="00AC497A"/>
    <w:rsid w:val="00AC4EF0"/>
    <w:rsid w:val="00AD0892"/>
    <w:rsid w:val="00AE4337"/>
    <w:rsid w:val="00AE4D29"/>
    <w:rsid w:val="00AE4EB2"/>
    <w:rsid w:val="00AE7C66"/>
    <w:rsid w:val="00AF6795"/>
    <w:rsid w:val="00B0275E"/>
    <w:rsid w:val="00B04B81"/>
    <w:rsid w:val="00B0706F"/>
    <w:rsid w:val="00B12ABE"/>
    <w:rsid w:val="00B2496E"/>
    <w:rsid w:val="00B3419C"/>
    <w:rsid w:val="00B447CA"/>
    <w:rsid w:val="00B53F4C"/>
    <w:rsid w:val="00B566E5"/>
    <w:rsid w:val="00B568FD"/>
    <w:rsid w:val="00B60665"/>
    <w:rsid w:val="00B62666"/>
    <w:rsid w:val="00B65177"/>
    <w:rsid w:val="00B67D16"/>
    <w:rsid w:val="00B870D7"/>
    <w:rsid w:val="00B922EA"/>
    <w:rsid w:val="00BA0269"/>
    <w:rsid w:val="00BA54FB"/>
    <w:rsid w:val="00BC5978"/>
    <w:rsid w:val="00BC5F33"/>
    <w:rsid w:val="00BC7945"/>
    <w:rsid w:val="00BD31B1"/>
    <w:rsid w:val="00BD5B5B"/>
    <w:rsid w:val="00BD69A9"/>
    <w:rsid w:val="00BE2F64"/>
    <w:rsid w:val="00BE5A1E"/>
    <w:rsid w:val="00BF06AD"/>
    <w:rsid w:val="00C014CE"/>
    <w:rsid w:val="00C01A3F"/>
    <w:rsid w:val="00C10C02"/>
    <w:rsid w:val="00C1470B"/>
    <w:rsid w:val="00C21104"/>
    <w:rsid w:val="00C22F06"/>
    <w:rsid w:val="00C27E43"/>
    <w:rsid w:val="00C37564"/>
    <w:rsid w:val="00C40B7C"/>
    <w:rsid w:val="00C6322F"/>
    <w:rsid w:val="00C705AB"/>
    <w:rsid w:val="00C80805"/>
    <w:rsid w:val="00C81B53"/>
    <w:rsid w:val="00C8538A"/>
    <w:rsid w:val="00C936DE"/>
    <w:rsid w:val="00CA2DFD"/>
    <w:rsid w:val="00CA5D0E"/>
    <w:rsid w:val="00CA6879"/>
    <w:rsid w:val="00CB4566"/>
    <w:rsid w:val="00CB5526"/>
    <w:rsid w:val="00CC00DE"/>
    <w:rsid w:val="00CC0C81"/>
    <w:rsid w:val="00CC372B"/>
    <w:rsid w:val="00CD5DDC"/>
    <w:rsid w:val="00CD7ADA"/>
    <w:rsid w:val="00CE1607"/>
    <w:rsid w:val="00CE1E9F"/>
    <w:rsid w:val="00CE61C7"/>
    <w:rsid w:val="00CF0C6E"/>
    <w:rsid w:val="00D00862"/>
    <w:rsid w:val="00D02961"/>
    <w:rsid w:val="00D171FE"/>
    <w:rsid w:val="00D1760B"/>
    <w:rsid w:val="00D2420C"/>
    <w:rsid w:val="00D562AF"/>
    <w:rsid w:val="00D56625"/>
    <w:rsid w:val="00D57253"/>
    <w:rsid w:val="00D576B8"/>
    <w:rsid w:val="00D6702C"/>
    <w:rsid w:val="00D87B53"/>
    <w:rsid w:val="00D9131E"/>
    <w:rsid w:val="00D9161D"/>
    <w:rsid w:val="00D91A0F"/>
    <w:rsid w:val="00D92559"/>
    <w:rsid w:val="00D97AF1"/>
    <w:rsid w:val="00DA25F6"/>
    <w:rsid w:val="00DA618D"/>
    <w:rsid w:val="00DB01F9"/>
    <w:rsid w:val="00DB0793"/>
    <w:rsid w:val="00DB4572"/>
    <w:rsid w:val="00DB6F4A"/>
    <w:rsid w:val="00DC11A2"/>
    <w:rsid w:val="00DC1478"/>
    <w:rsid w:val="00DC4F11"/>
    <w:rsid w:val="00DD23D4"/>
    <w:rsid w:val="00DD75B4"/>
    <w:rsid w:val="00DE2CE5"/>
    <w:rsid w:val="00DE37F8"/>
    <w:rsid w:val="00DF2C0D"/>
    <w:rsid w:val="00DF4D55"/>
    <w:rsid w:val="00DF5875"/>
    <w:rsid w:val="00DF66DA"/>
    <w:rsid w:val="00E015BC"/>
    <w:rsid w:val="00E0572C"/>
    <w:rsid w:val="00E10B41"/>
    <w:rsid w:val="00E15C92"/>
    <w:rsid w:val="00E25A79"/>
    <w:rsid w:val="00E26505"/>
    <w:rsid w:val="00E345CE"/>
    <w:rsid w:val="00E34ABA"/>
    <w:rsid w:val="00E37E54"/>
    <w:rsid w:val="00E40AE1"/>
    <w:rsid w:val="00E4155D"/>
    <w:rsid w:val="00E53B3A"/>
    <w:rsid w:val="00E63D31"/>
    <w:rsid w:val="00E65C67"/>
    <w:rsid w:val="00E74808"/>
    <w:rsid w:val="00E842A3"/>
    <w:rsid w:val="00E94BC7"/>
    <w:rsid w:val="00E95158"/>
    <w:rsid w:val="00EA1E55"/>
    <w:rsid w:val="00EB7F88"/>
    <w:rsid w:val="00EC2893"/>
    <w:rsid w:val="00ED50A6"/>
    <w:rsid w:val="00ED563A"/>
    <w:rsid w:val="00ED7662"/>
    <w:rsid w:val="00EE59CE"/>
    <w:rsid w:val="00EE6889"/>
    <w:rsid w:val="00EF0319"/>
    <w:rsid w:val="00EF212C"/>
    <w:rsid w:val="00F02133"/>
    <w:rsid w:val="00F04178"/>
    <w:rsid w:val="00F1457E"/>
    <w:rsid w:val="00F17EA3"/>
    <w:rsid w:val="00F30863"/>
    <w:rsid w:val="00F42886"/>
    <w:rsid w:val="00F45BFD"/>
    <w:rsid w:val="00F51143"/>
    <w:rsid w:val="00F613F4"/>
    <w:rsid w:val="00F61DA2"/>
    <w:rsid w:val="00F91497"/>
    <w:rsid w:val="00F93106"/>
    <w:rsid w:val="00F97768"/>
    <w:rsid w:val="00FA1A21"/>
    <w:rsid w:val="00FA26F1"/>
    <w:rsid w:val="00FA7632"/>
    <w:rsid w:val="00FB0114"/>
    <w:rsid w:val="00FB02C5"/>
    <w:rsid w:val="00FB1D35"/>
    <w:rsid w:val="00FB2C2C"/>
    <w:rsid w:val="00FC1CD7"/>
    <w:rsid w:val="00FC6885"/>
    <w:rsid w:val="00FD0098"/>
    <w:rsid w:val="00FD4422"/>
    <w:rsid w:val="00FE0F7B"/>
    <w:rsid w:val="00FE246C"/>
    <w:rsid w:val="00FF4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4944AD63"/>
  <w15:chartTrackingRefBased/>
  <w15:docId w15:val="{63CD7290-CFA9-4D7B-B9A5-5454D5ECF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4C24C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C556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AC497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AC497A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AC497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2564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autoRedefine/>
    <w:rsid w:val="007D7835"/>
    <w:pPr>
      <w:tabs>
        <w:tab w:val="right" w:pos="5400"/>
        <w:tab w:val="left" w:pos="6120"/>
        <w:tab w:val="right" w:pos="10204"/>
      </w:tabs>
      <w:jc w:val="center"/>
    </w:pPr>
    <w:rPr>
      <w:rFonts w:ascii="Trebuchet MS" w:hAnsi="Trebuchet MS"/>
      <w:b/>
      <w:bCs/>
      <w:color w:val="FFFFFF"/>
      <w:sz w:val="22"/>
    </w:rPr>
  </w:style>
  <w:style w:type="character" w:customStyle="1" w:styleId="CorpsdetexteCar">
    <w:name w:val="Corps de texte Car"/>
    <w:link w:val="Corpsdetexte"/>
    <w:rsid w:val="007D7835"/>
    <w:rPr>
      <w:rFonts w:ascii="Trebuchet MS" w:hAnsi="Trebuchet MS"/>
      <w:b/>
      <w:bCs/>
      <w:color w:val="FFFFFF"/>
      <w:sz w:val="22"/>
      <w:szCs w:val="24"/>
    </w:rPr>
  </w:style>
  <w:style w:type="paragraph" w:styleId="Paragraphedeliste">
    <w:name w:val="List Paragraph"/>
    <w:basedOn w:val="Normal"/>
    <w:uiPriority w:val="1"/>
    <w:qFormat/>
    <w:rsid w:val="00600062"/>
    <w:pPr>
      <w:ind w:left="720"/>
      <w:contextualSpacing/>
    </w:pPr>
  </w:style>
  <w:style w:type="character" w:styleId="Lienhypertexte">
    <w:name w:val="Hyperlink"/>
    <w:basedOn w:val="Policepardfaut"/>
    <w:rsid w:val="00891E2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91E29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rsid w:val="004525FD"/>
    <w:rPr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CB4566"/>
    <w:rPr>
      <w:sz w:val="24"/>
      <w:szCs w:val="24"/>
    </w:rPr>
  </w:style>
  <w:style w:type="character" w:styleId="Numrodepage">
    <w:name w:val="page number"/>
    <w:basedOn w:val="Policepardfaut"/>
    <w:uiPriority w:val="99"/>
    <w:unhideWhenUsed/>
    <w:rsid w:val="00B12ABE"/>
  </w:style>
  <w:style w:type="character" w:customStyle="1" w:styleId="Titre4Car">
    <w:name w:val="Titre 4 Car"/>
    <w:basedOn w:val="Policepardfaut"/>
    <w:link w:val="Titre4"/>
    <w:uiPriority w:val="9"/>
    <w:semiHidden/>
    <w:rsid w:val="000C556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styleId="lev">
    <w:name w:val="Strong"/>
    <w:basedOn w:val="Policepardfaut"/>
    <w:uiPriority w:val="22"/>
    <w:qFormat/>
    <w:rsid w:val="000C5563"/>
    <w:rPr>
      <w:b/>
      <w:bCs/>
    </w:rPr>
  </w:style>
  <w:style w:type="paragraph" w:styleId="Sansinterligne">
    <w:name w:val="No Spacing"/>
    <w:uiPriority w:val="1"/>
    <w:qFormat/>
    <w:rsid w:val="000C5563"/>
    <w:rPr>
      <w:rFonts w:ascii="Verdana" w:eastAsiaTheme="minorEastAsia" w:hAnsi="Verdana" w:cstheme="minorBidi"/>
      <w:sz w:val="24"/>
      <w:szCs w:val="24"/>
    </w:rPr>
  </w:style>
  <w:style w:type="paragraph" w:customStyle="1" w:styleId="Default">
    <w:name w:val="Default"/>
    <w:rsid w:val="003E365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semiHidden/>
    <w:rsid w:val="004C24C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EA1E55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9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severine.germanneau@oxideve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ilisateur\Desktop\ACEL\Formation\AA%20Boite%20&#224;%20outils%20formation\Attestation%20fin%20de%20formation.docx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Attestation fin de formation.docx</Template>
  <TotalTime>0</TotalTime>
  <Pages>1</Pages>
  <Words>153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utilisateur</dc:creator>
  <cp:keywords/>
  <cp:lastModifiedBy>User6 Office</cp:lastModifiedBy>
  <cp:revision>4</cp:revision>
  <cp:lastPrinted>2018-04-09T10:29:00Z</cp:lastPrinted>
  <dcterms:created xsi:type="dcterms:W3CDTF">2021-01-05T16:46:00Z</dcterms:created>
  <dcterms:modified xsi:type="dcterms:W3CDTF">2021-01-05T18:00:00Z</dcterms:modified>
</cp:coreProperties>
</file>